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D5730" w14:textId="26A18F94" w:rsidR="00A7135E" w:rsidRPr="00A7135E" w:rsidRDefault="00540698" w:rsidP="00785578">
      <w:pPr>
        <w:pStyle w:val="Heading1"/>
        <w:ind w:firstLine="0"/>
      </w:pPr>
      <w:r>
        <w:t>Olivia In Greensville</w:t>
      </w:r>
    </w:p>
    <w:p w14:paraId="03469A97" w14:textId="77777777" w:rsidR="00A7135E" w:rsidRPr="00785578" w:rsidRDefault="00A7135E" w:rsidP="00785578">
      <w:pPr>
        <w:ind w:firstLine="0"/>
        <w:rPr>
          <w:i/>
        </w:rPr>
      </w:pPr>
      <w:r w:rsidRPr="00785578">
        <w:rPr>
          <w:i/>
        </w:rPr>
        <w:t>John Doe</w:t>
      </w:r>
    </w:p>
    <w:p w14:paraId="46A557A4" w14:textId="0CE26DDB" w:rsidR="00785578" w:rsidRPr="00785578" w:rsidRDefault="00540698" w:rsidP="00785578">
      <w:pPr>
        <w:keepNext/>
        <w:framePr w:dropCap="drop" w:lines="3" w:wrap="around" w:vAnchor="text" w:hAnchor="text"/>
        <w:spacing w:line="827" w:lineRule="exact"/>
        <w:ind w:firstLine="0"/>
        <w:textAlignment w:val="baseline"/>
        <w:rPr>
          <w:position w:val="-10"/>
          <w:sz w:val="109"/>
        </w:rPr>
      </w:pPr>
      <w:r>
        <w:rPr>
          <w:position w:val="-10"/>
          <w:sz w:val="109"/>
        </w:rPr>
        <w:t>A</w:t>
      </w:r>
    </w:p>
    <w:p w14:paraId="501FFEAE" w14:textId="77777777" w:rsidR="00A7135E" w:rsidRPr="005D0E3B" w:rsidRDefault="00A7135E" w:rsidP="00785578">
      <w:pPr>
        <w:ind w:firstLine="0"/>
      </w:pPr>
    </w:p>
    <w:p w14:paraId="366B2533" w14:textId="77777777" w:rsidR="00540698" w:rsidRDefault="00540698" w:rsidP="00540698">
      <w:pPr>
        <w:ind w:firstLine="0"/>
      </w:pPr>
      <w:r w:rsidRPr="00540698">
        <w:t xml:space="preserve">small old town called Greensville, </w:t>
      </w:r>
      <w:proofErr w:type="spellStart"/>
      <w:r w:rsidRPr="00540698">
        <w:t>layed</w:t>
      </w:r>
      <w:proofErr w:type="spellEnd"/>
      <w:r w:rsidRPr="00540698">
        <w:t xml:space="preserve"> just outside the America border. All houses looked the same to each other. There’s never really any sun out in Greensville. It was another rainy and gloomy day out. The streets were empty and </w:t>
      </w:r>
      <w:proofErr w:type="gramStart"/>
      <w:r w:rsidRPr="00540698">
        <w:t>dark,</w:t>
      </w:r>
      <w:proofErr w:type="gramEnd"/>
      <w:r w:rsidRPr="00540698">
        <w:t xml:space="preserve"> the only source of light was the lights above the sidewalks and if passing houses with room lights on.</w:t>
      </w:r>
    </w:p>
    <w:p w14:paraId="3DE069F6" w14:textId="1DAAAB00" w:rsidR="00540698" w:rsidRDefault="00540698" w:rsidP="00540698">
      <w:pPr>
        <w:ind w:firstLine="720"/>
      </w:pPr>
      <w:r w:rsidRPr="00540698">
        <w:t>The</w:t>
      </w:r>
      <w:r>
        <w:t>re</w:t>
      </w:r>
      <w:r w:rsidRPr="00540698">
        <w:t xml:space="preserve"> lived a young girl with long blond hair and beautiful blue eyes. She lived with her mom Brenda and her grandma Mary. Grandma Mary calls her Liv short for Olivia. Olivia loved wearing blue, yellow, and pink dresses. She has always been a straight A’s student who never gets in any trouble.</w:t>
      </w:r>
    </w:p>
    <w:p w14:paraId="39EAED47" w14:textId="77777777" w:rsidR="00540698" w:rsidRDefault="00540698" w:rsidP="00540698">
      <w:pPr>
        <w:ind w:firstLine="720"/>
      </w:pPr>
      <w:r w:rsidRPr="00540698">
        <w:t xml:space="preserve">Olivia had just moved to Greenville. It was a small </w:t>
      </w:r>
      <w:proofErr w:type="gramStart"/>
      <w:r w:rsidRPr="00540698">
        <w:t>house</w:t>
      </w:r>
      <w:proofErr w:type="gramEnd"/>
      <w:r w:rsidRPr="00540698">
        <w:t xml:space="preserve"> but it was enough for them. As she was setting up her new </w:t>
      </w:r>
      <w:proofErr w:type="gramStart"/>
      <w:r w:rsidRPr="00540698">
        <w:t>room</w:t>
      </w:r>
      <w:proofErr w:type="gramEnd"/>
      <w:r w:rsidRPr="00540698">
        <w:t xml:space="preserve"> she looked out the window and saw a girl in the back yard of her </w:t>
      </w:r>
      <w:proofErr w:type="gramStart"/>
      <w:r w:rsidRPr="00540698">
        <w:t>neighbours</w:t>
      </w:r>
      <w:proofErr w:type="gramEnd"/>
      <w:r w:rsidRPr="00540698">
        <w:t xml:space="preserve"> house. She had red hair and a frilly white shirt ang jeans on. Olivia had been nervous about making friends since she would be the new girl.</w:t>
      </w:r>
    </w:p>
    <w:p w14:paraId="7782371B" w14:textId="049D8E65" w:rsidR="005D1E51" w:rsidRDefault="00540698" w:rsidP="00540698">
      <w:pPr>
        <w:ind w:firstLine="720"/>
      </w:pPr>
      <w:r w:rsidRPr="00540698">
        <w:t xml:space="preserve">Olivia spent hours trying to find a way to speak to the redhead but then suddenly she had an idea. She was going to pretend that she </w:t>
      </w:r>
      <w:proofErr w:type="spellStart"/>
      <w:r w:rsidRPr="00540698">
        <w:t>accedently</w:t>
      </w:r>
      <w:proofErr w:type="spellEnd"/>
      <w:r w:rsidRPr="00540698">
        <w:t xml:space="preserve"> tossed her soccer ball over the fence and then try to get her to play with her. Olivia headed to the garage and swiped the black and white ball from the box. She sprinted through her house full of </w:t>
      </w:r>
      <w:proofErr w:type="spellStart"/>
      <w:r w:rsidRPr="00540698">
        <w:t>exitment</w:t>
      </w:r>
      <w:proofErr w:type="spellEnd"/>
      <w:r w:rsidRPr="00540698">
        <w:t xml:space="preserve"> and chucked the ball over the fence with no regret.</w:t>
      </w:r>
    </w:p>
    <w:sectPr w:rsidR="005D1E51" w:rsidSect="005D1E51">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CB68D" w14:textId="77777777" w:rsidR="00540698" w:rsidRDefault="00540698" w:rsidP="00E052E5">
      <w:r>
        <w:separator/>
      </w:r>
    </w:p>
  </w:endnote>
  <w:endnote w:type="continuationSeparator" w:id="0">
    <w:p w14:paraId="09A40817" w14:textId="77777777" w:rsidR="00540698" w:rsidRDefault="00540698" w:rsidP="00E05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1387D" w14:textId="77777777" w:rsidR="00540698" w:rsidRDefault="00540698" w:rsidP="00E052E5">
      <w:r>
        <w:separator/>
      </w:r>
    </w:p>
  </w:footnote>
  <w:footnote w:type="continuationSeparator" w:id="0">
    <w:p w14:paraId="40489F10" w14:textId="77777777" w:rsidR="00540698" w:rsidRDefault="00540698" w:rsidP="00E05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7620122"/>
      <w:docPartObj>
        <w:docPartGallery w:val="Page Numbers (Top of Page)"/>
        <w:docPartUnique/>
      </w:docPartObj>
    </w:sdtPr>
    <w:sdtEndPr/>
    <w:sdtContent>
      <w:p w14:paraId="7B28DFCE" w14:textId="77777777" w:rsidR="00E052E5" w:rsidRDefault="00E052E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6A1ECF74" w14:textId="77777777" w:rsidR="00E052E5" w:rsidRDefault="00E052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540698"/>
    <w:rsid w:val="0032633D"/>
    <w:rsid w:val="00540698"/>
    <w:rsid w:val="00561747"/>
    <w:rsid w:val="005D1E51"/>
    <w:rsid w:val="00785578"/>
    <w:rsid w:val="007F71C5"/>
    <w:rsid w:val="00A7135E"/>
    <w:rsid w:val="00C54ED7"/>
    <w:rsid w:val="00CE10FF"/>
    <w:rsid w:val="00D05299"/>
    <w:rsid w:val="00E052E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88BA0"/>
  <w15:docId w15:val="{D6882C31-7E22-4F91-9EFB-3D4BECD63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35E"/>
    <w:pPr>
      <w:spacing w:after="0" w:line="240" w:lineRule="auto"/>
      <w:ind w:firstLine="851"/>
      <w:jc w:val="both"/>
    </w:pPr>
    <w:rPr>
      <w:rFonts w:ascii="Times New Roman" w:hAnsi="Times New Roman" w:cs="Times New Roman"/>
      <w:sz w:val="24"/>
      <w:szCs w:val="24"/>
      <w:lang w:eastAsia="en-CA"/>
    </w:rPr>
  </w:style>
  <w:style w:type="paragraph" w:styleId="Heading1">
    <w:name w:val="heading 1"/>
    <w:basedOn w:val="Normal"/>
    <w:next w:val="Normal"/>
    <w:link w:val="Heading1Char"/>
    <w:uiPriority w:val="9"/>
    <w:qFormat/>
    <w:rsid w:val="00A7135E"/>
    <w:pPr>
      <w:outlineLvl w:val="0"/>
    </w:pPr>
    <w:rPr>
      <w:rFonts w:asciiTheme="minorHAnsi" w:hAnsiTheme="minorHAnsi"/>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35E"/>
    <w:rPr>
      <w:rFonts w:cs="Times New Roman"/>
      <w:sz w:val="48"/>
      <w:szCs w:val="48"/>
    </w:rPr>
  </w:style>
  <w:style w:type="paragraph" w:styleId="Header">
    <w:name w:val="header"/>
    <w:basedOn w:val="Normal"/>
    <w:link w:val="HeaderChar"/>
    <w:uiPriority w:val="99"/>
    <w:unhideWhenUsed/>
    <w:rsid w:val="00E052E5"/>
    <w:pPr>
      <w:tabs>
        <w:tab w:val="center" w:pos="4680"/>
        <w:tab w:val="right" w:pos="9360"/>
      </w:tabs>
    </w:pPr>
  </w:style>
  <w:style w:type="character" w:customStyle="1" w:styleId="HeaderChar">
    <w:name w:val="Header Char"/>
    <w:basedOn w:val="DefaultParagraphFont"/>
    <w:link w:val="Header"/>
    <w:uiPriority w:val="99"/>
    <w:rsid w:val="00E052E5"/>
    <w:rPr>
      <w:rFonts w:ascii="Times New Roman" w:hAnsi="Times New Roman" w:cs="Times New Roman"/>
      <w:sz w:val="24"/>
      <w:szCs w:val="24"/>
      <w:lang w:eastAsia="en-CA"/>
    </w:rPr>
  </w:style>
  <w:style w:type="paragraph" w:styleId="Footer">
    <w:name w:val="footer"/>
    <w:basedOn w:val="Normal"/>
    <w:link w:val="FooterChar"/>
    <w:uiPriority w:val="99"/>
    <w:semiHidden/>
    <w:unhideWhenUsed/>
    <w:rsid w:val="00E052E5"/>
    <w:pPr>
      <w:tabs>
        <w:tab w:val="center" w:pos="4680"/>
        <w:tab w:val="right" w:pos="9360"/>
      </w:tabs>
    </w:pPr>
  </w:style>
  <w:style w:type="character" w:customStyle="1" w:styleId="FooterChar">
    <w:name w:val="Footer Char"/>
    <w:basedOn w:val="DefaultParagraphFont"/>
    <w:link w:val="Footer"/>
    <w:uiPriority w:val="99"/>
    <w:semiHidden/>
    <w:rsid w:val="00E052E5"/>
    <w:rPr>
      <w:rFonts w:ascii="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c22958\OneDrive%20-%20Upper%20Canada%20District%20School%20Board\00%20Planning\ENG%202D1\Format_1-Book_Sty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EA7487-B0F8-47CB-AC09-46F5E7D6F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Format_1-Book_Style.dotx</Template>
  <TotalTime>4</TotalTime>
  <Pages>1</Pages>
  <Words>210</Words>
  <Characters>1201</Characters>
  <Application>Microsoft Office Word</Application>
  <DocSecurity>0</DocSecurity>
  <Lines>10</Lines>
  <Paragraphs>2</Paragraphs>
  <ScaleCrop>false</ScaleCrop>
  <Company>Upper Canada District School Board</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Moore, Mike</dc:creator>
  <cp:lastModifiedBy>Moore, Mike</cp:lastModifiedBy>
  <cp:revision>1</cp:revision>
  <dcterms:created xsi:type="dcterms:W3CDTF">2026-05-29T12:48:00Z</dcterms:created>
  <dcterms:modified xsi:type="dcterms:W3CDTF">2026-05-29T12:52:00Z</dcterms:modified>
</cp:coreProperties>
</file>